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673D3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 xml:space="preserve">Mini SPAG test </w:t>
      </w:r>
      <w:r w:rsidR="00F13221">
        <w:rPr>
          <w:rFonts w:ascii="Comic Sans MS" w:hAnsi="Comic Sans MS"/>
          <w:b/>
          <w:u w:val="single"/>
        </w:rPr>
        <w:t>7</w:t>
      </w:r>
    </w:p>
    <w:p w:rsidR="00B02B31" w:rsidRPr="00B02B31" w:rsidRDefault="00B02B31" w:rsidP="00B02B31">
      <w:pPr>
        <w:rPr>
          <w:rFonts w:ascii="Comic Sans MS" w:hAnsi="Comic Sans MS"/>
          <w:u w:val="single"/>
        </w:rPr>
      </w:pPr>
      <w:r w:rsidRPr="00B02B31">
        <w:rPr>
          <w:rFonts w:ascii="Comic Sans MS" w:hAnsi="Comic Sans MS"/>
          <w:u w:val="single"/>
        </w:rPr>
        <w:t>1. Which of the sentences below is punctuated correctly?</w:t>
      </w:r>
      <w:r>
        <w:rPr>
          <w:rFonts w:ascii="Comic Sans MS" w:hAnsi="Comic Sans MS"/>
          <w:u w:val="single"/>
        </w:rPr>
        <w:t xml:space="preserve"> Tick </w:t>
      </w:r>
      <w:r w:rsidRPr="00B02B31">
        <w:rPr>
          <w:rFonts w:ascii="Comic Sans MS" w:hAnsi="Comic Sans MS"/>
          <w:b/>
          <w:u w:val="single"/>
        </w:rPr>
        <w:t>one</w:t>
      </w:r>
      <w:r>
        <w:rPr>
          <w:rFonts w:ascii="Comic Sans MS" w:hAnsi="Comic Sans MS"/>
          <w:u w:val="single"/>
        </w:rPr>
        <w:t>.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>James ran a marathon (even though it was) a challenge and raised £200 for charity.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>James ran a marathon even though it was a challenge and raised (£200 for charity).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>James (ran a marathon) even though it was a challenge and raised £200 for charity.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>James ran a marathon (even though it was a challenge) and raised £200 for charity.</w:t>
      </w:r>
    </w:p>
    <w:p w:rsidR="00B02B31" w:rsidRPr="00B02B31" w:rsidRDefault="00B02B31" w:rsidP="00B02B31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1 mark</w:t>
      </w:r>
    </w:p>
    <w:p w:rsidR="00B02B31" w:rsidRPr="00B02B31" w:rsidRDefault="00B02B31" w:rsidP="00B02B31">
      <w:pPr>
        <w:rPr>
          <w:rFonts w:ascii="Comic Sans MS" w:hAnsi="Comic Sans MS"/>
          <w:u w:val="single"/>
        </w:rPr>
      </w:pPr>
      <w:r w:rsidRPr="00B02B31">
        <w:rPr>
          <w:rFonts w:ascii="Comic Sans MS" w:hAnsi="Comic Sans MS"/>
          <w:u w:val="single"/>
        </w:rPr>
        <w:t xml:space="preserve">2.  Put a </w:t>
      </w:r>
      <w:r w:rsidRPr="00B02B31">
        <w:rPr>
          <w:rFonts w:ascii="Comic Sans MS" w:hAnsi="Comic Sans MS"/>
          <w:b/>
          <w:u w:val="single"/>
        </w:rPr>
        <w:t>tick in each row to</w:t>
      </w:r>
      <w:r w:rsidRPr="00B02B31">
        <w:rPr>
          <w:rFonts w:ascii="Comic Sans MS" w:hAnsi="Comic Sans MS"/>
          <w:u w:val="single"/>
        </w:rPr>
        <w:t xml:space="preserve"> show whether the word is a noun or a verb.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>One has been done for you.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3042"/>
        <w:gridCol w:w="3042"/>
      </w:tblGrid>
      <w:tr w:rsidR="00B02B31" w:rsidRPr="00B02B31" w:rsidTr="00B02B31">
        <w:trPr>
          <w:trHeight w:val="284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t>noun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t>verb</w:t>
            </w:r>
          </w:p>
        </w:tc>
      </w:tr>
      <w:tr w:rsidR="00B02B31" w:rsidRPr="00B02B31" w:rsidTr="00B02B31">
        <w:trPr>
          <w:trHeight w:val="395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t>hall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sym w:font="Symbol" w:char="F0D6"/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</w:tr>
      <w:tr w:rsidR="00B02B31" w:rsidRPr="00B02B31" w:rsidTr="00B02B31">
        <w:trPr>
          <w:trHeight w:val="284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t>to climb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</w:tr>
      <w:tr w:rsidR="00B02B31" w:rsidRPr="00B02B31" w:rsidTr="00B02B31">
        <w:trPr>
          <w:trHeight w:val="284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t>love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</w:tr>
      <w:tr w:rsidR="00B02B31" w:rsidRPr="00B02B31" w:rsidTr="00B02B31">
        <w:trPr>
          <w:trHeight w:val="284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  <w:r w:rsidRPr="00B02B31">
              <w:rPr>
                <w:rFonts w:ascii="Comic Sans MS" w:hAnsi="Comic Sans MS"/>
              </w:rPr>
              <w:t>running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B31" w:rsidRPr="00B02B31" w:rsidRDefault="00B02B31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B02B31" w:rsidRPr="00B02B31" w:rsidRDefault="00B02B31" w:rsidP="00B02B31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 xml:space="preserve">1 mark </w:t>
      </w:r>
    </w:p>
    <w:p w:rsidR="00B02B31" w:rsidRPr="00B02B31" w:rsidRDefault="00B02B31" w:rsidP="00B02B31">
      <w:pPr>
        <w:rPr>
          <w:rFonts w:ascii="Comic Sans MS" w:hAnsi="Comic Sans MS"/>
          <w:u w:val="single"/>
        </w:rPr>
      </w:pPr>
      <w:r w:rsidRPr="00B02B31">
        <w:rPr>
          <w:rFonts w:ascii="Comic Sans MS" w:hAnsi="Comic Sans MS"/>
          <w:u w:val="single"/>
        </w:rPr>
        <w:t xml:space="preserve">3. Look at the passage below. Change all the verbs from the </w:t>
      </w:r>
      <w:r w:rsidRPr="00B02B31">
        <w:rPr>
          <w:rFonts w:ascii="Comic Sans MS" w:hAnsi="Comic Sans MS"/>
          <w:b/>
          <w:u w:val="single"/>
        </w:rPr>
        <w:t>past</w:t>
      </w:r>
      <w:r w:rsidRPr="00B02B31">
        <w:rPr>
          <w:rFonts w:ascii="Comic Sans MS" w:hAnsi="Comic Sans MS"/>
          <w:u w:val="single"/>
        </w:rPr>
        <w:t xml:space="preserve"> tense to the </w:t>
      </w:r>
      <w:r w:rsidRPr="00B02B31">
        <w:rPr>
          <w:rFonts w:ascii="Comic Sans MS" w:hAnsi="Comic Sans MS"/>
          <w:b/>
          <w:u w:val="single"/>
        </w:rPr>
        <w:t xml:space="preserve">present </w:t>
      </w:r>
      <w:r w:rsidRPr="00B02B31">
        <w:rPr>
          <w:rFonts w:ascii="Comic Sans MS" w:hAnsi="Comic Sans MS"/>
          <w:u w:val="single"/>
        </w:rPr>
        <w:t>tense.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157C1F" wp14:editId="4B4797EA">
                <wp:simplePos x="0" y="0"/>
                <wp:positionH relativeFrom="column">
                  <wp:posOffset>342900</wp:posOffset>
                </wp:positionH>
                <wp:positionV relativeFrom="paragraph">
                  <wp:posOffset>385445</wp:posOffset>
                </wp:positionV>
                <wp:extent cx="0" cy="342900"/>
                <wp:effectExtent l="57150" t="13970" r="57150" b="1460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0.35pt" to="27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">
                <v:stroke endarrow="block"/>
              </v:line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C643106" wp14:editId="1AB98514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1028700" cy="342900"/>
                <wp:effectExtent l="9525" t="12065" r="9525" b="698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B31" w:rsidRDefault="00B02B31" w:rsidP="00B02B31">
                            <w:r>
                              <w:t>pack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0;margin-top:2.45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">
                <v:textbox>
                  <w:txbxContent>
                    <w:p w:rsidR="00B02B31" w:rsidRDefault="00B02B31" w:rsidP="00B02B31">
                      <w:proofErr w:type="gramStart"/>
                      <w:r>
                        <w:t>pack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5341E63" wp14:editId="6B7EAF34">
                <wp:simplePos x="0" y="0"/>
                <wp:positionH relativeFrom="column">
                  <wp:posOffset>1600200</wp:posOffset>
                </wp:positionH>
                <wp:positionV relativeFrom="paragraph">
                  <wp:posOffset>31115</wp:posOffset>
                </wp:positionV>
                <wp:extent cx="1028700" cy="342900"/>
                <wp:effectExtent l="9525" t="12065" r="9525" b="698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26pt;margin-top:2.45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"/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C17AA1" wp14:editId="538A2D4E">
                <wp:simplePos x="0" y="0"/>
                <wp:positionH relativeFrom="column">
                  <wp:posOffset>2057400</wp:posOffset>
                </wp:positionH>
                <wp:positionV relativeFrom="paragraph">
                  <wp:posOffset>385445</wp:posOffset>
                </wp:positionV>
                <wp:extent cx="0" cy="342900"/>
                <wp:effectExtent l="57150" t="13970" r="57150" b="1460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30.35pt" to="162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">
                <v:stroke endarrow="block"/>
              </v:line>
            </w:pict>
          </mc:Fallback>
        </mc:AlternateContent>
      </w:r>
    </w:p>
    <w:p w:rsidR="00B02B31" w:rsidRPr="00B02B31" w:rsidRDefault="00B02B31" w:rsidP="00B02B31">
      <w:pPr>
        <w:rPr>
          <w:rFonts w:ascii="Comic Sans MS" w:hAnsi="Comic Sans MS"/>
        </w:rPr>
      </w:pP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 xml:space="preserve">I packed my bag for school. I needed my PE kit.  </w:t>
      </w:r>
      <w:r w:rsidRPr="00B02B31">
        <w:rPr>
          <w:rFonts w:ascii="Comic Sans MS" w:hAnsi="Comic Sans MS"/>
          <w:i/>
        </w:rPr>
        <w:t xml:space="preserve"> </w:t>
      </w: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0DF8AF" wp14:editId="0E0A0C19">
                <wp:simplePos x="0" y="0"/>
                <wp:positionH relativeFrom="column">
                  <wp:posOffset>114300</wp:posOffset>
                </wp:positionH>
                <wp:positionV relativeFrom="paragraph">
                  <wp:posOffset>8255</wp:posOffset>
                </wp:positionV>
                <wp:extent cx="1028700" cy="342900"/>
                <wp:effectExtent l="9525" t="8255" r="9525" b="1079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9pt;margin-top:.65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"/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FAFECE" wp14:editId="6C0DEFE9">
                <wp:simplePos x="0" y="0"/>
                <wp:positionH relativeFrom="column">
                  <wp:posOffset>571500</wp:posOffset>
                </wp:positionH>
                <wp:positionV relativeFrom="paragraph">
                  <wp:posOffset>362585</wp:posOffset>
                </wp:positionV>
                <wp:extent cx="0" cy="342900"/>
                <wp:effectExtent l="57150" t="10160" r="57150" b="1841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28.55pt" to="45pt,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">
                <v:stroke endarrow="block"/>
              </v:line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ABF53" wp14:editId="5C4A84FA">
                <wp:simplePos x="0" y="0"/>
                <wp:positionH relativeFrom="column">
                  <wp:posOffset>4572000</wp:posOffset>
                </wp:positionH>
                <wp:positionV relativeFrom="paragraph">
                  <wp:posOffset>362585</wp:posOffset>
                </wp:positionV>
                <wp:extent cx="0" cy="342900"/>
                <wp:effectExtent l="57150" t="10160" r="57150" b="1841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28.55pt" to="5in,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">
                <v:stroke endarrow="block"/>
              </v:line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CF04B0" wp14:editId="16F3C049">
                <wp:simplePos x="0" y="0"/>
                <wp:positionH relativeFrom="column">
                  <wp:posOffset>4000500</wp:posOffset>
                </wp:positionH>
                <wp:positionV relativeFrom="paragraph">
                  <wp:posOffset>8255</wp:posOffset>
                </wp:positionV>
                <wp:extent cx="1028700" cy="342900"/>
                <wp:effectExtent l="9525" t="8255" r="952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15pt;margin-top:.65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"/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DD141D" wp14:editId="66597A91">
                <wp:simplePos x="0" y="0"/>
                <wp:positionH relativeFrom="column">
                  <wp:posOffset>2057400</wp:posOffset>
                </wp:positionH>
                <wp:positionV relativeFrom="paragraph">
                  <wp:posOffset>8255</wp:posOffset>
                </wp:positionV>
                <wp:extent cx="1028700" cy="342900"/>
                <wp:effectExtent l="9525" t="8255" r="952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62pt;margin-top:.65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"/>
            </w:pict>
          </mc:Fallback>
        </mc:AlternateContent>
      </w:r>
      <w:r w:rsidRPr="00B02B3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7E8821" wp14:editId="043916D6">
                <wp:simplePos x="0" y="0"/>
                <wp:positionH relativeFrom="column">
                  <wp:posOffset>2400300</wp:posOffset>
                </wp:positionH>
                <wp:positionV relativeFrom="paragraph">
                  <wp:posOffset>362585</wp:posOffset>
                </wp:positionV>
                <wp:extent cx="0" cy="342900"/>
                <wp:effectExtent l="57150" t="10160" r="57150" b="184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8.55pt" to="189pt,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">
                <v:stroke endarrow="block"/>
              </v:line>
            </w:pict>
          </mc:Fallback>
        </mc:AlternateContent>
      </w:r>
    </w:p>
    <w:p w:rsidR="00B02B31" w:rsidRPr="00B02B31" w:rsidRDefault="00B02B31" w:rsidP="00B02B31">
      <w:pPr>
        <w:rPr>
          <w:rFonts w:ascii="Comic Sans MS" w:hAnsi="Comic Sans MS"/>
        </w:rPr>
      </w:pPr>
    </w:p>
    <w:p w:rsidR="00B02B31" w:rsidRPr="00B02B31" w:rsidRDefault="00B02B31" w:rsidP="00B02B31">
      <w:pPr>
        <w:rPr>
          <w:rFonts w:ascii="Comic Sans MS" w:hAnsi="Comic Sans MS"/>
        </w:rPr>
      </w:pPr>
      <w:r w:rsidRPr="00B02B31">
        <w:rPr>
          <w:rFonts w:ascii="Comic Sans MS" w:hAnsi="Comic Sans MS"/>
        </w:rPr>
        <w:t>I also took my packed lunch.  As I was going to my after school club, I needed to take a snack too.</w:t>
      </w:r>
    </w:p>
    <w:p w:rsidR="00F13221" w:rsidRPr="00B02B31" w:rsidRDefault="00B02B31" w:rsidP="00B02B31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4 marks</w:t>
      </w:r>
    </w:p>
    <w:p w:rsidR="00266370" w:rsidRPr="00B547F9" w:rsidRDefault="00160E19" w:rsidP="00160E19">
      <w:pPr>
        <w:rPr>
          <w:b/>
          <w:u w:val="single"/>
        </w:rPr>
      </w:pPr>
      <w:r w:rsidRPr="00160E19">
        <w:rPr>
          <w:rFonts w:ascii="Comic Sans MS" w:hAnsi="Comic Sans MS"/>
          <w:b/>
          <w:u w:val="single"/>
        </w:rPr>
        <w:t>T</w:t>
      </w:r>
      <w:r w:rsidR="00CD35A5" w:rsidRPr="00160E19">
        <w:rPr>
          <w:b/>
          <w:u w:val="single"/>
        </w:rPr>
        <w:t>ot</w:t>
      </w:r>
      <w:r w:rsidR="00CD35A5">
        <w:rPr>
          <w:b/>
          <w:u w:val="single"/>
        </w:rPr>
        <w:t xml:space="preserve">al marks (out of </w:t>
      </w:r>
      <w:r w:rsidR="00B02B31">
        <w:rPr>
          <w:b/>
          <w:u w:val="single"/>
        </w:rPr>
        <w:t>6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1C1806"/>
    <w:multiLevelType w:val="multilevel"/>
    <w:tmpl w:val="B85E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96033E"/>
    <w:multiLevelType w:val="hybridMultilevel"/>
    <w:tmpl w:val="E256AF1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160E19"/>
    <w:rsid w:val="00266370"/>
    <w:rsid w:val="002C34E5"/>
    <w:rsid w:val="00391B96"/>
    <w:rsid w:val="00484502"/>
    <w:rsid w:val="00543AEA"/>
    <w:rsid w:val="005F1C57"/>
    <w:rsid w:val="00674C1F"/>
    <w:rsid w:val="00806045"/>
    <w:rsid w:val="008673D3"/>
    <w:rsid w:val="00955842"/>
    <w:rsid w:val="00B02B31"/>
    <w:rsid w:val="00B547F9"/>
    <w:rsid w:val="00BD1628"/>
    <w:rsid w:val="00C11DFB"/>
    <w:rsid w:val="00CA71E5"/>
    <w:rsid w:val="00CD3250"/>
    <w:rsid w:val="00CD35A5"/>
    <w:rsid w:val="00F1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7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5F398607.dotm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2022-03-10T10:09:00Z</dcterms:created>
  <dcterms:modified xsi:type="dcterms:W3CDTF">2022-03-10T10:09:00Z</dcterms:modified>
</cp:coreProperties>
</file>