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 xml:space="preserve">Mini SPAG test </w:t>
      </w:r>
      <w:r w:rsidR="00CD3250">
        <w:rPr>
          <w:rFonts w:ascii="Comic Sans MS" w:hAnsi="Comic Sans MS"/>
          <w:b/>
          <w:u w:val="single"/>
        </w:rPr>
        <w:t>6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1</w:t>
      </w:r>
      <w:r w:rsidR="00543AEA" w:rsidRPr="00674C1F">
        <w:rPr>
          <w:rFonts w:ascii="Comic Sans MS" w:hAnsi="Comic Sans MS"/>
          <w:u w:val="single"/>
        </w:rPr>
        <w:t xml:space="preserve">. Put a </w:t>
      </w:r>
      <w:r w:rsidR="00543AEA" w:rsidRPr="00674C1F">
        <w:rPr>
          <w:rFonts w:ascii="Comic Sans MS" w:hAnsi="Comic Sans MS"/>
          <w:b/>
          <w:u w:val="single"/>
        </w:rPr>
        <w:t>tick</w:t>
      </w:r>
      <w:r w:rsidR="00543AEA" w:rsidRPr="00674C1F">
        <w:rPr>
          <w:rFonts w:ascii="Comic Sans MS" w:hAnsi="Comic Sans MS"/>
          <w:u w:val="single"/>
        </w:rPr>
        <w:t xml:space="preserve"> in each row to show whether the sentence is a statement, a command or a question.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55"/>
        <w:gridCol w:w="1864"/>
        <w:gridCol w:w="1905"/>
        <w:gridCol w:w="1861"/>
        <w:gridCol w:w="1857"/>
      </w:tblGrid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Sentence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Statement</w:t>
            </w: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Command</w:t>
            </w: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Question</w:t>
            </w: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Wait at the door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What time are we going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Think about it a bit more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</w:tbl>
    <w:p w:rsidR="00543AEA" w:rsidRPr="00674C1F" w:rsidRDefault="00543AEA" w:rsidP="00543AEA">
      <w:pPr>
        <w:rPr>
          <w:rFonts w:ascii="Comic Sans MS" w:hAnsi="Comic Sans MS"/>
        </w:rPr>
      </w:pPr>
      <w:r w:rsidRPr="00674C1F">
        <w:rPr>
          <w:rFonts w:ascii="Comic Sans MS" w:hAnsi="Comic Sans MS"/>
        </w:rPr>
        <w:t xml:space="preserve">                                                                              </w:t>
      </w:r>
      <w:r w:rsidR="00674C1F" w:rsidRPr="00674C1F">
        <w:rPr>
          <w:rFonts w:ascii="Comic Sans MS" w:hAnsi="Comic Sans MS"/>
        </w:rPr>
        <w:t xml:space="preserve">          </w:t>
      </w:r>
      <w:r w:rsidRPr="00674C1F">
        <w:rPr>
          <w:rFonts w:ascii="Comic Sans MS" w:hAnsi="Comic Sans MS"/>
        </w:rPr>
        <w:t xml:space="preserve">    All correct answers 3 marks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</w:t>
      </w:r>
      <w:r w:rsidR="00543AEA" w:rsidRPr="00674C1F">
        <w:rPr>
          <w:rFonts w:ascii="Comic Sans MS" w:hAnsi="Comic Sans MS"/>
          <w:u w:val="single"/>
        </w:rPr>
        <w:t>. Complete the sentence below with a contraction that makes sense.</w:t>
      </w:r>
    </w:p>
    <w:p w:rsidR="00543AEA" w:rsidRPr="00674C1F" w:rsidRDefault="00543AEA" w:rsidP="00674C1F">
      <w:pPr>
        <w:rPr>
          <w:rFonts w:ascii="Comic Sans MS" w:hAnsi="Comic Sans MS"/>
        </w:rPr>
      </w:pPr>
      <w:r w:rsidRPr="00674C1F">
        <w:rPr>
          <w:rFonts w:ascii="Comic Sans MS" w:hAnsi="Comic Sans MS"/>
        </w:rPr>
        <w:t xml:space="preserve">If you give me the recipe __________________________ buy the ingredients </w:t>
      </w:r>
      <w:r w:rsidR="00674C1F" w:rsidRPr="00674C1F">
        <w:rPr>
          <w:rFonts w:ascii="Comic Sans MS" w:hAnsi="Comic Sans MS"/>
        </w:rPr>
        <w:t xml:space="preserve">on the </w:t>
      </w:r>
      <w:r w:rsidRPr="00674C1F">
        <w:rPr>
          <w:rFonts w:ascii="Comic Sans MS" w:hAnsi="Comic Sans MS"/>
        </w:rPr>
        <w:t xml:space="preserve">way home.                </w:t>
      </w:r>
      <w:r w:rsidR="00674C1F" w:rsidRPr="00674C1F">
        <w:rPr>
          <w:rFonts w:ascii="Comic Sans MS" w:hAnsi="Comic Sans MS"/>
        </w:rPr>
        <w:t xml:space="preserve">                                                                                           </w:t>
      </w:r>
      <w:r w:rsidRPr="00674C1F">
        <w:rPr>
          <w:rFonts w:ascii="Comic Sans MS" w:hAnsi="Comic Sans MS"/>
        </w:rPr>
        <w:t xml:space="preserve">    1 mark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 w:rsidRPr="00674C1F">
        <w:rPr>
          <w:rFonts w:ascii="Comic Sans MS" w:hAnsi="Comic Sans MS"/>
          <w:u w:val="single"/>
        </w:rPr>
        <w:t>3</w:t>
      </w:r>
      <w:r w:rsidR="00543AEA" w:rsidRPr="00674C1F">
        <w:rPr>
          <w:rFonts w:ascii="Comic Sans MS" w:hAnsi="Comic Sans MS"/>
          <w:u w:val="single"/>
        </w:rPr>
        <w:t xml:space="preserve">. </w:t>
      </w:r>
      <w:r w:rsidR="00543AEA" w:rsidRPr="00674C1F">
        <w:rPr>
          <w:rFonts w:ascii="Comic Sans MS" w:hAnsi="Comic Sans MS"/>
          <w:b/>
          <w:u w:val="single"/>
        </w:rPr>
        <w:t>Add</w:t>
      </w:r>
      <w:r w:rsidR="00543AEA" w:rsidRPr="00674C1F">
        <w:rPr>
          <w:rFonts w:ascii="Comic Sans MS" w:hAnsi="Comic Sans MS"/>
          <w:u w:val="single"/>
        </w:rPr>
        <w:t xml:space="preserve"> a suffix to this word to make an adjective.</w:t>
      </w:r>
    </w:p>
    <w:p w:rsidR="00543AEA" w:rsidRPr="00674C1F" w:rsidRDefault="00543AEA" w:rsidP="00543AEA">
      <w:pPr>
        <w:rPr>
          <w:rFonts w:ascii="Comic Sans MS" w:hAnsi="Comic Sans MS"/>
        </w:rPr>
      </w:pPr>
      <w:r w:rsidRPr="00674C1F">
        <w:rPr>
          <w:rFonts w:ascii="Comic Sans MS" w:hAnsi="Comic Sans MS"/>
        </w:rPr>
        <w:t>dread ______________                                                                                       1 mark</w:t>
      </w:r>
    </w:p>
    <w:p w:rsidR="00CD3250" w:rsidRDefault="00674C1F" w:rsidP="00160E1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4. Which of the following sentences uses a subordinate clause at the </w:t>
      </w:r>
      <w:r w:rsidRPr="00674C1F">
        <w:rPr>
          <w:rFonts w:ascii="Comic Sans MS" w:hAnsi="Comic Sans MS"/>
          <w:b/>
          <w:u w:val="single"/>
        </w:rPr>
        <w:t>beginning</w:t>
      </w:r>
      <w:r>
        <w:rPr>
          <w:rFonts w:ascii="Comic Sans MS" w:hAnsi="Comic Sans MS"/>
          <w:u w:val="single"/>
        </w:rPr>
        <w:t>?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Male penguins keep warm by huddling together 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In order to stay alive, male penguins keep warm by huddling together 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Huddling together helps male penguins to stay alive and keep warm </w:t>
      </w:r>
    </w:p>
    <w:p w:rsid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u w:val="single"/>
          <w:lang w:val="en" w:eastAsia="en-GB"/>
        </w:rPr>
      </w:pPr>
      <w:r w:rsidRPr="00674C1F">
        <w:rPr>
          <w:rFonts w:ascii="Comic Sans MS" w:eastAsia="Times New Roman" w:hAnsi="Comic Sans MS" w:cs="Times New Roman"/>
          <w:u w:val="single"/>
          <w:lang w:val="en" w:eastAsia="en-GB"/>
        </w:rPr>
        <w:t>5. Identify which of the following nouns are abstract and/or collective</w:t>
      </w:r>
      <w:r>
        <w:rPr>
          <w:rFonts w:ascii="Comic Sans MS" w:eastAsia="Times New Roman" w:hAnsi="Comic Sans MS" w:cs="Times New Roman"/>
          <w:u w:val="single"/>
          <w:lang w:val="en" w:eastAsia="en-GB"/>
        </w:rPr>
        <w:t xml:space="preserve"> by circling the correct term.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052"/>
        <w:gridCol w:w="3095"/>
        <w:gridCol w:w="3095"/>
      </w:tblGrid>
      <w:tr w:rsidR="00674C1F" w:rsidTr="00674C1F">
        <w:tc>
          <w:tcPr>
            <w:tcW w:w="3052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>Team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noun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noun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u w:val="single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and collective </w:t>
            </w:r>
          </w:p>
        </w:tc>
        <w:tc>
          <w:tcPr>
            <w:tcW w:w="3095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 xml:space="preserve">Truth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and collective </w:t>
            </w:r>
          </w:p>
        </w:tc>
        <w:tc>
          <w:tcPr>
            <w:tcW w:w="3095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 xml:space="preserve">Pride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u w:val="single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>Abstract and collective</w:t>
            </w:r>
          </w:p>
        </w:tc>
      </w:tr>
    </w:tbl>
    <w:p w:rsidR="00674C1F" w:rsidRDefault="00674C1F" w:rsidP="00674C1F">
      <w:pPr>
        <w:jc w:val="right"/>
        <w:rPr>
          <w:rFonts w:ascii="Comic Sans MS" w:hAnsi="Comic Sans MS"/>
          <w:u w:val="single"/>
        </w:rPr>
      </w:pPr>
      <w:r w:rsidRPr="00674C1F">
        <w:rPr>
          <w:rFonts w:ascii="Comic Sans MS" w:hAnsi="Comic Sans MS"/>
        </w:rPr>
        <w:t>All correct answers 3 marks</w:t>
      </w:r>
    </w:p>
    <w:p w:rsidR="00266370" w:rsidRPr="00B547F9" w:rsidRDefault="00160E19" w:rsidP="00160E19">
      <w:pPr>
        <w:rPr>
          <w:b/>
          <w:u w:val="single"/>
        </w:rPr>
      </w:pPr>
      <w:r w:rsidRPr="00160E19">
        <w:rPr>
          <w:rFonts w:ascii="Comic Sans MS" w:hAnsi="Comic Sans MS"/>
          <w:b/>
          <w:u w:val="single"/>
        </w:rPr>
        <w:t>T</w:t>
      </w:r>
      <w:r w:rsidR="00CD35A5" w:rsidRPr="00160E19">
        <w:rPr>
          <w:b/>
          <w:u w:val="single"/>
        </w:rPr>
        <w:t>ot</w:t>
      </w:r>
      <w:r w:rsidR="00CD35A5">
        <w:rPr>
          <w:b/>
          <w:u w:val="single"/>
        </w:rPr>
        <w:t xml:space="preserve">al marks (out of </w:t>
      </w:r>
      <w:r w:rsidR="00674C1F">
        <w:rPr>
          <w:b/>
          <w:u w:val="single"/>
        </w:rPr>
        <w:t>8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1C1806"/>
    <w:multiLevelType w:val="multilevel"/>
    <w:tmpl w:val="B85E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6033E"/>
    <w:multiLevelType w:val="hybridMultilevel"/>
    <w:tmpl w:val="E256AF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160E19"/>
    <w:rsid w:val="00266370"/>
    <w:rsid w:val="002C34E5"/>
    <w:rsid w:val="00391B96"/>
    <w:rsid w:val="00484502"/>
    <w:rsid w:val="00514D13"/>
    <w:rsid w:val="00543AEA"/>
    <w:rsid w:val="00674C1F"/>
    <w:rsid w:val="00806045"/>
    <w:rsid w:val="008673D3"/>
    <w:rsid w:val="00955842"/>
    <w:rsid w:val="00B547F9"/>
    <w:rsid w:val="00BD1628"/>
    <w:rsid w:val="00C11DFB"/>
    <w:rsid w:val="00CA71E5"/>
    <w:rsid w:val="00CD3250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6CE2EF86.dotm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2022-03-10T10:08:00Z</dcterms:created>
  <dcterms:modified xsi:type="dcterms:W3CDTF">2022-03-10T10:08:00Z</dcterms:modified>
</cp:coreProperties>
</file>