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4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1. </w:t>
      </w:r>
      <w:r w:rsidRPr="00C11DFB">
        <w:rPr>
          <w:rFonts w:ascii="Comic Sans MS" w:hAnsi="Comic Sans MS"/>
          <w:b/>
          <w:u w:val="single"/>
        </w:rPr>
        <w:t>Circle</w:t>
      </w:r>
      <w:r w:rsidRPr="00C11DFB">
        <w:rPr>
          <w:rFonts w:ascii="Comic Sans MS" w:hAnsi="Comic Sans MS"/>
          <w:u w:val="single"/>
        </w:rPr>
        <w:t xml:space="preserve"> all the adverbs in the sentence below.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Walk along the corridor quietly and calmly.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2. Tick </w:t>
      </w:r>
      <w:r w:rsidRPr="00C11DFB">
        <w:rPr>
          <w:rFonts w:ascii="Comic Sans MS" w:hAnsi="Comic Sans MS"/>
          <w:b/>
          <w:u w:val="single"/>
        </w:rPr>
        <w:t>one</w:t>
      </w:r>
      <w:r w:rsidRPr="00C11DFB">
        <w:rPr>
          <w:rFonts w:ascii="Comic Sans MS" w:hAnsi="Comic Sans MS"/>
          <w:u w:val="single"/>
        </w:rPr>
        <w:t xml:space="preserve"> word to complete the sentence below.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Sammy and Clare watched TV  ______________ they ate their dinner. Tick one.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as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which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between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later                                                           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3. Draw </w:t>
      </w:r>
      <w:r w:rsidRPr="00C11DFB">
        <w:rPr>
          <w:rFonts w:ascii="Comic Sans MS" w:hAnsi="Comic Sans MS"/>
          <w:b/>
          <w:u w:val="single"/>
        </w:rPr>
        <w:t>lines to match</w:t>
      </w:r>
      <w:r w:rsidRPr="00C11DFB">
        <w:rPr>
          <w:rFonts w:ascii="Comic Sans MS" w:hAnsi="Comic Sans MS"/>
          <w:u w:val="single"/>
        </w:rPr>
        <w:t xml:space="preserve"> each sentence with the most likely final punctuation.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Stop                                                                                     ?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Why did you do that                                                             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 xml:space="preserve">It looks like rain                                                                   !                                 1 mark 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4. </w:t>
      </w:r>
      <w:r w:rsidRPr="00C11DFB">
        <w:rPr>
          <w:rFonts w:ascii="Comic Sans MS" w:hAnsi="Comic Sans MS"/>
          <w:b/>
          <w:u w:val="single"/>
        </w:rPr>
        <w:t>Circle</w:t>
      </w:r>
      <w:r w:rsidRPr="00C11DFB">
        <w:rPr>
          <w:rFonts w:ascii="Comic Sans MS" w:hAnsi="Comic Sans MS"/>
          <w:u w:val="single"/>
        </w:rPr>
        <w:t xml:space="preserve"> the word that describes how Sarah ran in the race.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Sarah ran slowly in the race.                                                                                  1 mark</w:t>
      </w:r>
    </w:p>
    <w:p w:rsidR="00C11DFB" w:rsidRPr="00C11DFB" w:rsidRDefault="00C11DFB" w:rsidP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>5. Look at this sentence: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The shopping list said he should buy bread, butter, jam and tea.</w:t>
      </w:r>
    </w:p>
    <w:p w:rsidR="00C11DFB" w:rsidRPr="00C11DFB" w:rsidRDefault="00C11DFB" w:rsidP="00C11DFB">
      <w:pPr>
        <w:pStyle w:val="ListParagraph"/>
        <w:numPr>
          <w:ilvl w:val="0"/>
          <w:numId w:val="1"/>
        </w:numPr>
        <w:ind w:left="720"/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>What is the name of the punctuation mark that is used after the words ‘bread’ and ‘butter’?</w:t>
      </w:r>
    </w:p>
    <w:p w:rsidR="00C11DFB" w:rsidRPr="00C11DFB" w:rsidRDefault="00C11DFB" w:rsidP="00C11DFB">
      <w:pPr>
        <w:pStyle w:val="ListParagraph"/>
        <w:rPr>
          <w:rFonts w:ascii="Comic Sans MS" w:hAnsi="Comic Sans MS"/>
        </w:rPr>
      </w:pPr>
      <w:r w:rsidRPr="00C11DFB">
        <w:rPr>
          <w:rFonts w:ascii="Comic Sans MS" w:hAnsi="Comic Sans MS"/>
        </w:rPr>
        <w:t>............................................................                                                                  1 mark</w:t>
      </w:r>
    </w:p>
    <w:p w:rsidR="00C11DFB" w:rsidRPr="00C11DFB" w:rsidRDefault="00C11DFB" w:rsidP="00C11DFB">
      <w:pPr>
        <w:ind w:firstLine="720"/>
        <w:rPr>
          <w:rFonts w:ascii="Comic Sans MS" w:hAnsi="Comic Sans MS"/>
          <w:u w:val="single"/>
        </w:rPr>
      </w:pPr>
      <w:r w:rsidRPr="00C11DFB">
        <w:rPr>
          <w:rFonts w:ascii="Comic Sans MS" w:hAnsi="Comic Sans MS"/>
          <w:u w:val="single"/>
        </w:rPr>
        <w:t xml:space="preserve">b) Why is this punctuation mark needed in the sentence above? Tick </w:t>
      </w:r>
      <w:r w:rsidRPr="00C11DFB">
        <w:rPr>
          <w:rFonts w:ascii="Comic Sans MS" w:hAnsi="Comic Sans MS"/>
          <w:b/>
          <w:u w:val="single"/>
        </w:rPr>
        <w:t>one</w:t>
      </w:r>
      <w:r w:rsidRPr="00C11DFB">
        <w:rPr>
          <w:rFonts w:ascii="Comic Sans MS" w:hAnsi="Comic Sans MS"/>
          <w:u w:val="single"/>
        </w:rPr>
        <w:t>.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mark the start of a new sentence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show that a word is missing</w:t>
      </w:r>
    </w:p>
    <w:p w:rsidR="00C11DFB" w:rsidRPr="00C11DFB" w:rsidRDefault="00C11DFB" w:rsidP="00C11DFB">
      <w:pPr>
        <w:rPr>
          <w:rFonts w:ascii="Comic Sans MS" w:hAnsi="Comic Sans MS"/>
        </w:rPr>
      </w:pPr>
      <w:r w:rsidRPr="00C11DFB">
        <w:rPr>
          <w:rFonts w:ascii="Comic Sans MS" w:hAnsi="Comic Sans MS"/>
        </w:rPr>
        <w:t>to separate the items in a list</w:t>
      </w:r>
    </w:p>
    <w:p w:rsidR="008673D3" w:rsidRDefault="00C11DFB">
      <w:pPr>
        <w:rPr>
          <w:rFonts w:ascii="Comic Sans MS" w:hAnsi="Comic Sans MS"/>
          <w:u w:val="single"/>
        </w:rPr>
      </w:pPr>
      <w:r w:rsidRPr="00C11DFB">
        <w:rPr>
          <w:rFonts w:ascii="Comic Sans MS" w:hAnsi="Comic Sans MS"/>
        </w:rPr>
        <w:t>to take the place of brackets                                                                                 1 mark</w:t>
      </w: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 xml:space="preserve">Total marks (out of </w:t>
      </w:r>
      <w:r w:rsidR="00C11DFB">
        <w:rPr>
          <w:b/>
          <w:u w:val="single"/>
        </w:rPr>
        <w:t>6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391B96"/>
    <w:rsid w:val="00806045"/>
    <w:rsid w:val="008673D3"/>
    <w:rsid w:val="00955842"/>
    <w:rsid w:val="00B547F9"/>
    <w:rsid w:val="00BD1628"/>
    <w:rsid w:val="00C11DFB"/>
    <w:rsid w:val="00CA71E5"/>
    <w:rsid w:val="00CD35A5"/>
    <w:rsid w:val="00D0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84E9211C.dotm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2022-03-10T10:06:00Z</dcterms:created>
  <dcterms:modified xsi:type="dcterms:W3CDTF">2022-03-10T10:06:00Z</dcterms:modified>
</cp:coreProperties>
</file>